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2D9A37D">
      <w:pPr>
        <w:pStyle w:val="2"/>
        <w:keepNext/>
        <w:keepLines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="0" w:leftChars="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  <w:lang w:val="en-US" w:eastAsia="zh-CN"/>
        </w:rPr>
        <w:t>2026年本科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</w:rPr>
        <w:t>毕业论文(设计)中期检查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0"/>
          <w:szCs w:val="40"/>
          <w:lang w:val="en-US" w:eastAsia="zh-CN"/>
        </w:rPr>
        <w:t>内容</w:t>
      </w:r>
    </w:p>
    <w:p w14:paraId="08BEA3CD">
      <w:pPr>
        <w:spacing w:line="360" w:lineRule="exact"/>
        <w:jc w:val="center"/>
        <w:rPr>
          <w:rFonts w:hint="eastAsia"/>
          <w:color w:val="000000"/>
          <w:sz w:val="18"/>
        </w:rPr>
      </w:pPr>
      <w:r>
        <w:rPr>
          <w:rFonts w:hint="eastAsia"/>
          <w:color w:val="000000"/>
          <w:sz w:val="18"/>
        </w:rPr>
        <w:t xml:space="preserve">                                            </w:t>
      </w:r>
      <w:r>
        <w:rPr>
          <w:rFonts w:hint="eastAsia"/>
          <w:color w:val="000000"/>
          <w:sz w:val="18"/>
          <w:lang w:val="en-US" w:eastAsia="zh-CN"/>
        </w:rPr>
        <w:t xml:space="preserve">    </w:t>
      </w:r>
    </w:p>
    <w:tbl>
      <w:tblPr>
        <w:tblStyle w:val="3"/>
        <w:tblW w:w="887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2"/>
        <w:gridCol w:w="2777"/>
        <w:gridCol w:w="1427"/>
        <w:gridCol w:w="3387"/>
      </w:tblGrid>
      <w:tr w14:paraId="4D28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" w:hRule="exact"/>
          <w:jc w:val="center"/>
        </w:trPr>
        <w:tc>
          <w:tcPr>
            <w:tcW w:w="1282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577005A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论文题目</w:t>
            </w:r>
          </w:p>
        </w:tc>
        <w:tc>
          <w:tcPr>
            <w:tcW w:w="7591" w:type="dxa"/>
            <w:gridSpan w:val="3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3F9B85F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495FD6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  <w:jc w:val="center"/>
        </w:trPr>
        <w:tc>
          <w:tcPr>
            <w:tcW w:w="1282" w:type="dxa"/>
            <w:tcBorders>
              <w:top w:val="single" w:color="auto" w:sz="8" w:space="0"/>
              <w:left w:val="single" w:color="auto" w:sz="8" w:space="0"/>
            </w:tcBorders>
            <w:noWrap w:val="0"/>
            <w:vAlign w:val="center"/>
          </w:tcPr>
          <w:p w14:paraId="1754F42B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英文题目</w:t>
            </w:r>
          </w:p>
        </w:tc>
        <w:tc>
          <w:tcPr>
            <w:tcW w:w="7591" w:type="dxa"/>
            <w:gridSpan w:val="3"/>
            <w:tcBorders>
              <w:top w:val="single" w:color="auto" w:sz="8" w:space="0"/>
              <w:right w:val="single" w:color="auto" w:sz="8" w:space="0"/>
            </w:tcBorders>
            <w:noWrap w:val="0"/>
            <w:vAlign w:val="center"/>
          </w:tcPr>
          <w:p w14:paraId="065A5F8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32B6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exact"/>
          <w:jc w:val="center"/>
        </w:trPr>
        <w:tc>
          <w:tcPr>
            <w:tcW w:w="1282" w:type="dxa"/>
            <w:tcBorders>
              <w:left w:val="single" w:color="auto" w:sz="8" w:space="0"/>
            </w:tcBorders>
            <w:noWrap w:val="0"/>
            <w:vAlign w:val="center"/>
          </w:tcPr>
          <w:p w14:paraId="0C78BD7C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  <w:t>学生姓名</w:t>
            </w:r>
          </w:p>
        </w:tc>
        <w:tc>
          <w:tcPr>
            <w:tcW w:w="2777" w:type="dxa"/>
            <w:noWrap w:val="0"/>
            <w:vAlign w:val="center"/>
          </w:tcPr>
          <w:p w14:paraId="27B930CE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5557D56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3387" w:type="dxa"/>
            <w:tcBorders>
              <w:right w:val="single" w:color="auto" w:sz="8" w:space="0"/>
            </w:tcBorders>
            <w:noWrap w:val="0"/>
            <w:vAlign w:val="center"/>
          </w:tcPr>
          <w:p w14:paraId="48B35F32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2817D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1282" w:type="dxa"/>
            <w:tcBorders>
              <w:left w:val="single" w:color="auto" w:sz="8" w:space="0"/>
            </w:tcBorders>
            <w:noWrap w:val="0"/>
            <w:vAlign w:val="center"/>
          </w:tcPr>
          <w:p w14:paraId="284501F4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专业</w:t>
            </w:r>
          </w:p>
        </w:tc>
        <w:tc>
          <w:tcPr>
            <w:tcW w:w="2777" w:type="dxa"/>
            <w:noWrap w:val="0"/>
            <w:vAlign w:val="center"/>
          </w:tcPr>
          <w:p w14:paraId="0AF7E030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427" w:type="dxa"/>
            <w:noWrap w:val="0"/>
            <w:vAlign w:val="center"/>
          </w:tcPr>
          <w:p w14:paraId="5E307A78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是否涉及</w:t>
            </w:r>
          </w:p>
          <w:p w14:paraId="3D5CA9D4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实验</w:t>
            </w:r>
          </w:p>
        </w:tc>
        <w:tc>
          <w:tcPr>
            <w:tcW w:w="3387" w:type="dxa"/>
            <w:tcBorders>
              <w:right w:val="single" w:color="auto" w:sz="8" w:space="0"/>
            </w:tcBorders>
            <w:noWrap w:val="0"/>
            <w:vAlign w:val="center"/>
          </w:tcPr>
          <w:p w14:paraId="3B176407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ascii="Wingdings 2" w:hAnsi="Wingdings 2" w:cs="Wingdings 2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ascii="Wingdings 2" w:hAnsi="Wingdings 2" w:cs="Wingdings 2"/>
                <w:sz w:val="24"/>
                <w:szCs w:val="24"/>
                <w:lang w:val="en-US" w:eastAsia="zh-CN"/>
              </w:rPr>
              <w:t>否</w:t>
            </w:r>
            <w:bookmarkStart w:id="0" w:name="_GoBack"/>
            <w:bookmarkEnd w:id="0"/>
          </w:p>
        </w:tc>
      </w:tr>
      <w:tr w14:paraId="0FCA0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exact"/>
          <w:jc w:val="center"/>
        </w:trPr>
        <w:tc>
          <w:tcPr>
            <w:tcW w:w="1282" w:type="dxa"/>
            <w:tcBorders>
              <w:left w:val="single" w:color="auto" w:sz="8" w:space="0"/>
              <w:bottom w:val="single" w:color="auto" w:sz="6" w:space="0"/>
            </w:tcBorders>
            <w:noWrap w:val="0"/>
            <w:vAlign w:val="center"/>
          </w:tcPr>
          <w:p w14:paraId="4E82FD5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是否辅修论文</w:t>
            </w:r>
          </w:p>
        </w:tc>
        <w:tc>
          <w:tcPr>
            <w:tcW w:w="2777" w:type="dxa"/>
            <w:tcBorders>
              <w:bottom w:val="single" w:color="auto" w:sz="6" w:space="0"/>
            </w:tcBorders>
            <w:noWrap w:val="0"/>
            <w:vAlign w:val="center"/>
          </w:tcPr>
          <w:p w14:paraId="642FB1A3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ascii="Wingdings 2" w:hAnsi="Wingdings 2" w:cs="Wingdings 2"/>
                <w:sz w:val="24"/>
                <w:szCs w:val="24"/>
                <w:lang w:val="en-US" w:eastAsia="zh-CN"/>
              </w:rPr>
              <w:t>是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ascii="Wingdings 2" w:hAnsi="Wingdings 2" w:cs="Wingdings 2"/>
                <w:sz w:val="24"/>
                <w:szCs w:val="24"/>
                <w:lang w:val="en-US" w:eastAsia="zh-CN"/>
              </w:rPr>
              <w:t>否</w:t>
            </w:r>
          </w:p>
        </w:tc>
        <w:tc>
          <w:tcPr>
            <w:tcW w:w="1427" w:type="dxa"/>
            <w:tcBorders>
              <w:bottom w:val="single" w:color="auto" w:sz="6" w:space="0"/>
            </w:tcBorders>
            <w:noWrap w:val="0"/>
            <w:vAlign w:val="center"/>
          </w:tcPr>
          <w:p w14:paraId="4585829D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指导教师姓名</w:t>
            </w:r>
          </w:p>
        </w:tc>
        <w:tc>
          <w:tcPr>
            <w:tcW w:w="3387" w:type="dxa"/>
            <w:tcBorders>
              <w:bottom w:val="single" w:color="auto" w:sz="6" w:space="0"/>
              <w:right w:val="single" w:color="auto" w:sz="8" w:space="0"/>
            </w:tcBorders>
            <w:noWrap w:val="0"/>
            <w:vAlign w:val="center"/>
          </w:tcPr>
          <w:p w14:paraId="037E521D">
            <w:pPr>
              <w:jc w:val="center"/>
              <w:rPr>
                <w:rFonts w:hint="eastAsia" w:eastAsia="宋体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6AB04E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77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1A22AEAD">
            <w:pPr>
              <w:bidi w:val="0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论文整体进度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11DA7A5E">
            <w:pPr>
              <w:jc w:val="center"/>
              <w:rPr>
                <w:rFonts w:hint="eastAsia" w:eastAsia="宋体" w:asciiTheme="minorEastAsia" w:hAnsi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正常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提前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滞后</w:t>
            </w:r>
          </w:p>
        </w:tc>
      </w:tr>
      <w:tr w14:paraId="0256A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29575075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实验进度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2B73307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正常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提前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 xml:space="preserve">                </w:t>
            </w:r>
            <w:r>
              <w:rPr>
                <w:rFonts w:hint="eastAsia" w:ascii="Times New Roman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Wingdings 2" w:hAnsi="Wingdings 2" w:eastAsia="Wingdings 2" w:cs="Wingdings 2"/>
                <w:sz w:val="24"/>
                <w:szCs w:val="24"/>
                <w:lang w:val="zh-CN"/>
              </w:rPr>
              <w:t></w:t>
            </w:r>
            <w:r>
              <w:rPr>
                <w:rFonts w:hint="eastAsia" w:cs="Times New Roman"/>
                <w:sz w:val="24"/>
                <w:szCs w:val="24"/>
                <w:lang w:val="en-US" w:eastAsia="zh-CN"/>
              </w:rPr>
              <w:t>滞后</w:t>
            </w:r>
          </w:p>
        </w:tc>
      </w:tr>
      <w:tr w14:paraId="539C26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1C3E7D77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论文整体完成率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24293053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  <w:p w14:paraId="2519C277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（）</w:t>
            </w:r>
          </w:p>
          <w:p w14:paraId="1C2BEE0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0C1FC3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100756D9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实验完成率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2AB3D536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（）</w:t>
            </w:r>
          </w:p>
        </w:tc>
      </w:tr>
      <w:tr w14:paraId="3DCA0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4ECDDFC5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完成剩余实验内容所需时间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天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）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6FEF9B1D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</w:tc>
      </w:tr>
      <w:tr w14:paraId="616591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26FB9C89">
            <w:pPr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能否按期完成毕业论文（设计）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6EA9B03F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  <w:t>（）</w:t>
            </w:r>
          </w:p>
        </w:tc>
      </w:tr>
      <w:tr w14:paraId="5E1C5B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96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46458EA8">
            <w:pPr>
              <w:bidi w:val="0"/>
              <w:jc w:val="both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已完成工作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058FF6A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2ABDE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77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3B3B7CB2">
            <w:pPr>
              <w:bidi w:val="0"/>
              <w:jc w:val="both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待完成工作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1BBA6BD1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</w:p>
        </w:tc>
      </w:tr>
      <w:tr w14:paraId="2ACEF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01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70A73B51">
            <w:pPr>
              <w:tabs>
                <w:tab w:val="left" w:pos="242"/>
              </w:tabs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存在的问题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3B6BE834">
            <w:pPr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7C53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1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3381484D">
            <w:pPr>
              <w:tabs>
                <w:tab w:val="left" w:pos="242"/>
              </w:tabs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改进措施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1D6C7E9C">
            <w:pPr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</w:p>
        </w:tc>
      </w:tr>
      <w:tr w14:paraId="1E427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4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25FC4338">
            <w:pPr>
              <w:tabs>
                <w:tab w:val="left" w:pos="242"/>
              </w:tabs>
              <w:bidi w:val="0"/>
              <w:jc w:val="center"/>
              <w:rPr>
                <w:rFonts w:hint="default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后续进度安排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2C0426DE">
            <w:pPr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  <w:p w14:paraId="0B035350">
            <w:pPr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eastAsia="zh-CN"/>
              </w:rPr>
            </w:pPr>
          </w:p>
          <w:p w14:paraId="0842BEE3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</w:p>
          <w:p w14:paraId="1547A02D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            本人签字：</w:t>
            </w:r>
          </w:p>
          <w:p w14:paraId="6721C57E">
            <w:pPr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月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日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 xml:space="preserve">       </w:t>
            </w:r>
          </w:p>
        </w:tc>
      </w:tr>
      <w:tr w14:paraId="727A58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64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4A184DD3">
            <w:pPr>
              <w:tabs>
                <w:tab w:val="left" w:pos="242"/>
              </w:tabs>
              <w:bidi w:val="0"/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2"/>
                <w:sz w:val="21"/>
                <w:szCs w:val="24"/>
                <w:lang w:val="en-US" w:eastAsia="zh-CN" w:bidi="ar-SA"/>
              </w:rPr>
              <w:t>指导教师审查意见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31CAC07F">
            <w:pPr>
              <w:rPr>
                <w:rFonts w:hint="eastAsia"/>
                <w:color w:val="FF0000"/>
                <w:sz w:val="24"/>
                <w:lang w:eastAsia="zh-CN"/>
              </w:rPr>
            </w:pPr>
          </w:p>
          <w:p w14:paraId="7840EAC5">
            <w:pPr>
              <w:rPr>
                <w:rFonts w:hint="eastAsia"/>
                <w:color w:val="000000"/>
                <w:sz w:val="24"/>
                <w:lang w:val="en-US" w:eastAsia="zh-CN"/>
              </w:rPr>
            </w:pPr>
            <w:r>
              <w:rPr>
                <w:rFonts w:hint="eastAsia"/>
                <w:color w:val="FF0000"/>
                <w:sz w:val="24"/>
                <w:lang w:eastAsia="zh-CN"/>
              </w:rPr>
              <w:t>（</w:t>
            </w:r>
            <w:r>
              <w:rPr>
                <w:rFonts w:hint="eastAsia"/>
                <w:color w:val="FF0000"/>
                <w:sz w:val="24"/>
                <w:lang w:val="en-US" w:eastAsia="zh-CN"/>
              </w:rPr>
              <w:t>要填写指导教师指导学生毕业论文（设计）情况，并围绕论文内容撰写中期检查意见，要切实具备针对性和指导性，杜绝简单、空泛、雷同或通用型评语等情况</w:t>
            </w:r>
            <w:r>
              <w:rPr>
                <w:rFonts w:hint="eastAsia"/>
                <w:color w:val="FF0000"/>
                <w:sz w:val="24"/>
                <w:lang w:eastAsia="zh-CN"/>
              </w:rPr>
              <w:t>）</w:t>
            </w:r>
          </w:p>
          <w:p w14:paraId="0E470ACA">
            <w:pPr>
              <w:jc w:val="both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09F2CA74"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4C2809A6"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2BC18EFF"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0A7805D3"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199F5728">
            <w:pPr>
              <w:jc w:val="right"/>
              <w:rPr>
                <w:rFonts w:hint="eastAsia"/>
                <w:color w:val="000000"/>
                <w:sz w:val="24"/>
                <w:lang w:val="en-US" w:eastAsia="zh-CN"/>
              </w:rPr>
            </w:pPr>
          </w:p>
          <w:p w14:paraId="7C57C201">
            <w:pPr>
              <w:spacing w:line="360" w:lineRule="auto"/>
              <w:jc w:val="center"/>
              <w:rPr>
                <w:rFonts w:hint="eastAsia" w:eastAsia="宋体"/>
                <w:color w:val="000000"/>
                <w:sz w:val="24"/>
                <w:lang w:eastAsia="zh-CN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color w:val="000000"/>
                <w:sz w:val="24"/>
              </w:rPr>
              <w:t>指导教师签名：</w:t>
            </w:r>
          </w:p>
          <w:p w14:paraId="08BAD7AC">
            <w:pPr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             </w:t>
            </w: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月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日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               </w:t>
            </w:r>
          </w:p>
        </w:tc>
      </w:tr>
      <w:tr w14:paraId="2EFC7C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17" w:hRule="atLeast"/>
          <w:jc w:val="center"/>
        </w:trPr>
        <w:tc>
          <w:tcPr>
            <w:tcW w:w="1282" w:type="dxa"/>
            <w:tcBorders>
              <w:left w:val="single" w:color="auto" w:sz="8" w:space="0"/>
              <w:right w:val="single" w:color="auto" w:sz="6" w:space="0"/>
            </w:tcBorders>
            <w:noWrap w:val="0"/>
            <w:vAlign w:val="center"/>
          </w:tcPr>
          <w:p w14:paraId="0C72660C">
            <w:pPr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  <w:lang w:val="en-US" w:eastAsia="zh-CN"/>
              </w:rPr>
              <w:t>学院意见</w:t>
            </w:r>
          </w:p>
        </w:tc>
        <w:tc>
          <w:tcPr>
            <w:tcW w:w="7591" w:type="dxa"/>
            <w:gridSpan w:val="3"/>
            <w:tcBorders>
              <w:left w:val="single" w:color="auto" w:sz="6" w:space="0"/>
              <w:right w:val="single" w:color="auto" w:sz="8" w:space="0"/>
            </w:tcBorders>
            <w:noWrap w:val="0"/>
            <w:vAlign w:val="center"/>
          </w:tcPr>
          <w:p w14:paraId="6C46B87B">
            <w:pPr>
              <w:ind w:firstLine="3600" w:firstLineChars="1500"/>
              <w:rPr>
                <w:rFonts w:hint="eastAsia"/>
                <w:color w:val="000000"/>
                <w:sz w:val="24"/>
              </w:rPr>
            </w:pPr>
          </w:p>
          <w:p w14:paraId="54BA1E04">
            <w:pPr>
              <w:spacing w:line="360" w:lineRule="auto"/>
              <w:ind w:firstLine="4560" w:firstLineChars="1900"/>
              <w:rPr>
                <w:rFonts w:hint="eastAsia"/>
                <w:color w:val="000000"/>
                <w:sz w:val="24"/>
              </w:rPr>
            </w:pPr>
            <w:r>
              <w:rPr>
                <w:rFonts w:hint="eastAsia"/>
                <w:color w:val="000000"/>
                <w:sz w:val="24"/>
              </w:rPr>
              <w:t>签名：</w:t>
            </w:r>
          </w:p>
          <w:p w14:paraId="29EE37E5">
            <w:pPr>
              <w:spacing w:line="360" w:lineRule="auto"/>
              <w:ind w:firstLine="4560" w:firstLineChars="1900"/>
              <w:rPr>
                <w:rFonts w:hint="eastAsia" w:asciiTheme="minorEastAsia" w:hAnsiTheme="minorEastAsia" w:eastAsiaTheme="minorEastAsia" w:cstheme="minorEastAsia"/>
                <w:color w:val="000000"/>
                <w:sz w:val="24"/>
                <w:szCs w:val="24"/>
              </w:rPr>
            </w:pPr>
            <w:r>
              <w:rPr>
                <w:rFonts w:hint="eastAsia"/>
                <w:color w:val="000000"/>
                <w:sz w:val="24"/>
              </w:rPr>
              <w:t>年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月</w:t>
            </w:r>
            <w:r>
              <w:rPr>
                <w:rFonts w:hint="eastAsia"/>
                <w:color w:val="000000"/>
                <w:sz w:val="24"/>
                <w:lang w:val="en-US" w:eastAsia="zh-CN"/>
              </w:rPr>
              <w:t xml:space="preserve">   </w:t>
            </w:r>
            <w:r>
              <w:rPr>
                <w:rFonts w:hint="eastAsia"/>
                <w:color w:val="000000"/>
                <w:sz w:val="24"/>
              </w:rPr>
              <w:t xml:space="preserve">  日</w:t>
            </w:r>
          </w:p>
        </w:tc>
      </w:tr>
    </w:tbl>
    <w:p w14:paraId="28F33A6E">
      <w:pPr>
        <w:rPr>
          <w:rFonts w:hint="eastAsia"/>
          <w:color w:val="000000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1" w:fontKey="{4E6029A5-811D-4527-B8F6-850D3AEB7BCD}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2" w:fontKey="{1B55C4A9-97C2-4BA0-8729-D75027C262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AsImhkaWQiOiIxNWY0MzU0YTI4YjNhYzY0M2QyNGY3ZWE1ZDUxYmZiMiIsInVzZXJDb3VudCI6MX0="/>
  </w:docVars>
  <w:rsids>
    <w:rsidRoot w:val="222308EA"/>
    <w:rsid w:val="00005841"/>
    <w:rsid w:val="00026F62"/>
    <w:rsid w:val="00050A5D"/>
    <w:rsid w:val="00053F1A"/>
    <w:rsid w:val="00062145"/>
    <w:rsid w:val="000659C4"/>
    <w:rsid w:val="00066234"/>
    <w:rsid w:val="00083572"/>
    <w:rsid w:val="00083E57"/>
    <w:rsid w:val="00096D50"/>
    <w:rsid w:val="000B245E"/>
    <w:rsid w:val="000B375F"/>
    <w:rsid w:val="000C5F05"/>
    <w:rsid w:val="000C79F3"/>
    <w:rsid w:val="000D504E"/>
    <w:rsid w:val="000E0128"/>
    <w:rsid w:val="000E7324"/>
    <w:rsid w:val="000F2D2C"/>
    <w:rsid w:val="0011110D"/>
    <w:rsid w:val="00111769"/>
    <w:rsid w:val="00130540"/>
    <w:rsid w:val="00134C4A"/>
    <w:rsid w:val="00135327"/>
    <w:rsid w:val="00136448"/>
    <w:rsid w:val="00142AE2"/>
    <w:rsid w:val="001520FF"/>
    <w:rsid w:val="00155A13"/>
    <w:rsid w:val="001661E2"/>
    <w:rsid w:val="00181B98"/>
    <w:rsid w:val="001A7914"/>
    <w:rsid w:val="001B0C74"/>
    <w:rsid w:val="001C2F5B"/>
    <w:rsid w:val="001D3939"/>
    <w:rsid w:val="001E0B69"/>
    <w:rsid w:val="001E4C91"/>
    <w:rsid w:val="001F7696"/>
    <w:rsid w:val="00203B9D"/>
    <w:rsid w:val="00224DF8"/>
    <w:rsid w:val="00231B79"/>
    <w:rsid w:val="0023254A"/>
    <w:rsid w:val="00236B75"/>
    <w:rsid w:val="00236E3C"/>
    <w:rsid w:val="00237789"/>
    <w:rsid w:val="0025101D"/>
    <w:rsid w:val="0025139A"/>
    <w:rsid w:val="00255CF8"/>
    <w:rsid w:val="00265552"/>
    <w:rsid w:val="00265818"/>
    <w:rsid w:val="00270281"/>
    <w:rsid w:val="00296367"/>
    <w:rsid w:val="002B1D04"/>
    <w:rsid w:val="002C3B5F"/>
    <w:rsid w:val="002E3812"/>
    <w:rsid w:val="002E706E"/>
    <w:rsid w:val="002E7990"/>
    <w:rsid w:val="002F3DCC"/>
    <w:rsid w:val="00307EFE"/>
    <w:rsid w:val="003137A6"/>
    <w:rsid w:val="00322ED1"/>
    <w:rsid w:val="003239DC"/>
    <w:rsid w:val="00327FA8"/>
    <w:rsid w:val="00340799"/>
    <w:rsid w:val="003510AD"/>
    <w:rsid w:val="00353CB5"/>
    <w:rsid w:val="00355012"/>
    <w:rsid w:val="00357516"/>
    <w:rsid w:val="00361040"/>
    <w:rsid w:val="00367FF7"/>
    <w:rsid w:val="00374679"/>
    <w:rsid w:val="00382BE3"/>
    <w:rsid w:val="00385C5A"/>
    <w:rsid w:val="003A5D15"/>
    <w:rsid w:val="003B3317"/>
    <w:rsid w:val="003C141A"/>
    <w:rsid w:val="003C289D"/>
    <w:rsid w:val="003C51B8"/>
    <w:rsid w:val="003D7243"/>
    <w:rsid w:val="003E4F36"/>
    <w:rsid w:val="003F3574"/>
    <w:rsid w:val="0040670B"/>
    <w:rsid w:val="00412EAA"/>
    <w:rsid w:val="00415F07"/>
    <w:rsid w:val="00420A9C"/>
    <w:rsid w:val="00433372"/>
    <w:rsid w:val="00442ACF"/>
    <w:rsid w:val="00445C85"/>
    <w:rsid w:val="004775F8"/>
    <w:rsid w:val="00487C6B"/>
    <w:rsid w:val="00492281"/>
    <w:rsid w:val="00492286"/>
    <w:rsid w:val="00496F30"/>
    <w:rsid w:val="004A0469"/>
    <w:rsid w:val="004A078E"/>
    <w:rsid w:val="004A0A56"/>
    <w:rsid w:val="004C34F9"/>
    <w:rsid w:val="0053295F"/>
    <w:rsid w:val="005408E3"/>
    <w:rsid w:val="00541A5F"/>
    <w:rsid w:val="00551DB8"/>
    <w:rsid w:val="00582DFD"/>
    <w:rsid w:val="00594CED"/>
    <w:rsid w:val="005D3623"/>
    <w:rsid w:val="005D4CE3"/>
    <w:rsid w:val="005F6996"/>
    <w:rsid w:val="00610CFB"/>
    <w:rsid w:val="00634FF9"/>
    <w:rsid w:val="0064466B"/>
    <w:rsid w:val="00652BA2"/>
    <w:rsid w:val="0065418B"/>
    <w:rsid w:val="006712A3"/>
    <w:rsid w:val="00677547"/>
    <w:rsid w:val="00677E8E"/>
    <w:rsid w:val="006915A0"/>
    <w:rsid w:val="006934FD"/>
    <w:rsid w:val="006D062E"/>
    <w:rsid w:val="006F211E"/>
    <w:rsid w:val="00703B55"/>
    <w:rsid w:val="007153CD"/>
    <w:rsid w:val="0074095B"/>
    <w:rsid w:val="007420B6"/>
    <w:rsid w:val="00746998"/>
    <w:rsid w:val="00751364"/>
    <w:rsid w:val="00755708"/>
    <w:rsid w:val="00756854"/>
    <w:rsid w:val="0076096D"/>
    <w:rsid w:val="0076586E"/>
    <w:rsid w:val="00771549"/>
    <w:rsid w:val="00771CFE"/>
    <w:rsid w:val="00783FDF"/>
    <w:rsid w:val="007860A5"/>
    <w:rsid w:val="007915C5"/>
    <w:rsid w:val="007921EF"/>
    <w:rsid w:val="007A057E"/>
    <w:rsid w:val="007B18C4"/>
    <w:rsid w:val="007B3DB3"/>
    <w:rsid w:val="007B56F4"/>
    <w:rsid w:val="007C0119"/>
    <w:rsid w:val="007C4B55"/>
    <w:rsid w:val="007D0693"/>
    <w:rsid w:val="007E1DDD"/>
    <w:rsid w:val="007F4DED"/>
    <w:rsid w:val="00814512"/>
    <w:rsid w:val="00814773"/>
    <w:rsid w:val="008642FA"/>
    <w:rsid w:val="00894257"/>
    <w:rsid w:val="009238C9"/>
    <w:rsid w:val="00935384"/>
    <w:rsid w:val="00935C4F"/>
    <w:rsid w:val="009434A8"/>
    <w:rsid w:val="009521BB"/>
    <w:rsid w:val="00995EC8"/>
    <w:rsid w:val="009A00F3"/>
    <w:rsid w:val="009B6C65"/>
    <w:rsid w:val="009C6875"/>
    <w:rsid w:val="009E0064"/>
    <w:rsid w:val="00A007E1"/>
    <w:rsid w:val="00A212F3"/>
    <w:rsid w:val="00A34404"/>
    <w:rsid w:val="00A37F38"/>
    <w:rsid w:val="00A43FEF"/>
    <w:rsid w:val="00A867EC"/>
    <w:rsid w:val="00AA6830"/>
    <w:rsid w:val="00AC0911"/>
    <w:rsid w:val="00AC74DB"/>
    <w:rsid w:val="00AD2B13"/>
    <w:rsid w:val="00AD7766"/>
    <w:rsid w:val="00AF19EF"/>
    <w:rsid w:val="00AF44C5"/>
    <w:rsid w:val="00B1123B"/>
    <w:rsid w:val="00B16C24"/>
    <w:rsid w:val="00B219BB"/>
    <w:rsid w:val="00B456C8"/>
    <w:rsid w:val="00B52B1E"/>
    <w:rsid w:val="00B61903"/>
    <w:rsid w:val="00B66FF4"/>
    <w:rsid w:val="00B675F5"/>
    <w:rsid w:val="00B70306"/>
    <w:rsid w:val="00B757E3"/>
    <w:rsid w:val="00B83E12"/>
    <w:rsid w:val="00B83FD0"/>
    <w:rsid w:val="00B84278"/>
    <w:rsid w:val="00B91AC2"/>
    <w:rsid w:val="00B953A5"/>
    <w:rsid w:val="00B96803"/>
    <w:rsid w:val="00BB6BC8"/>
    <w:rsid w:val="00BD7446"/>
    <w:rsid w:val="00BF5FC5"/>
    <w:rsid w:val="00C10902"/>
    <w:rsid w:val="00C12719"/>
    <w:rsid w:val="00C146AF"/>
    <w:rsid w:val="00C159E7"/>
    <w:rsid w:val="00C24762"/>
    <w:rsid w:val="00C30285"/>
    <w:rsid w:val="00C40175"/>
    <w:rsid w:val="00C566F7"/>
    <w:rsid w:val="00C60B8F"/>
    <w:rsid w:val="00C765C9"/>
    <w:rsid w:val="00C844C0"/>
    <w:rsid w:val="00C90897"/>
    <w:rsid w:val="00C932A5"/>
    <w:rsid w:val="00C95DBC"/>
    <w:rsid w:val="00CA396D"/>
    <w:rsid w:val="00CB0ED2"/>
    <w:rsid w:val="00CB17C2"/>
    <w:rsid w:val="00CC1EC0"/>
    <w:rsid w:val="00CD1F31"/>
    <w:rsid w:val="00CE2339"/>
    <w:rsid w:val="00CE3928"/>
    <w:rsid w:val="00CF29E0"/>
    <w:rsid w:val="00CF34BF"/>
    <w:rsid w:val="00CF57D5"/>
    <w:rsid w:val="00D00948"/>
    <w:rsid w:val="00D1158B"/>
    <w:rsid w:val="00D35EA5"/>
    <w:rsid w:val="00D376A9"/>
    <w:rsid w:val="00D45F69"/>
    <w:rsid w:val="00D55B81"/>
    <w:rsid w:val="00D574B4"/>
    <w:rsid w:val="00D747FF"/>
    <w:rsid w:val="00D75A12"/>
    <w:rsid w:val="00D90ECA"/>
    <w:rsid w:val="00D91CE9"/>
    <w:rsid w:val="00D939C6"/>
    <w:rsid w:val="00D94D3C"/>
    <w:rsid w:val="00D9761C"/>
    <w:rsid w:val="00D97A77"/>
    <w:rsid w:val="00DA7857"/>
    <w:rsid w:val="00DD7E2D"/>
    <w:rsid w:val="00DE0916"/>
    <w:rsid w:val="00DE1274"/>
    <w:rsid w:val="00DF1A72"/>
    <w:rsid w:val="00DF317E"/>
    <w:rsid w:val="00E154B5"/>
    <w:rsid w:val="00E3422F"/>
    <w:rsid w:val="00E376F4"/>
    <w:rsid w:val="00E540BB"/>
    <w:rsid w:val="00E86D1A"/>
    <w:rsid w:val="00E91337"/>
    <w:rsid w:val="00E96F8F"/>
    <w:rsid w:val="00E975C3"/>
    <w:rsid w:val="00EA632B"/>
    <w:rsid w:val="00EB2E48"/>
    <w:rsid w:val="00EC2A27"/>
    <w:rsid w:val="00EC679E"/>
    <w:rsid w:val="00EF5442"/>
    <w:rsid w:val="00F14241"/>
    <w:rsid w:val="00F16BB3"/>
    <w:rsid w:val="00F2342E"/>
    <w:rsid w:val="00F30842"/>
    <w:rsid w:val="00F55FB1"/>
    <w:rsid w:val="00F60C6A"/>
    <w:rsid w:val="00F86E76"/>
    <w:rsid w:val="00F96467"/>
    <w:rsid w:val="00FA3E34"/>
    <w:rsid w:val="00FF2FD4"/>
    <w:rsid w:val="01262D42"/>
    <w:rsid w:val="0AED147A"/>
    <w:rsid w:val="0C7D3258"/>
    <w:rsid w:val="12B94EC3"/>
    <w:rsid w:val="13BA2040"/>
    <w:rsid w:val="1DA14570"/>
    <w:rsid w:val="222308EA"/>
    <w:rsid w:val="2D193497"/>
    <w:rsid w:val="34667B40"/>
    <w:rsid w:val="34D26E77"/>
    <w:rsid w:val="370A538C"/>
    <w:rsid w:val="3B0368EE"/>
    <w:rsid w:val="3E4535CB"/>
    <w:rsid w:val="406E5F28"/>
    <w:rsid w:val="46687F8E"/>
    <w:rsid w:val="4F8053FC"/>
    <w:rsid w:val="52AA745B"/>
    <w:rsid w:val="54F8529E"/>
    <w:rsid w:val="60222736"/>
    <w:rsid w:val="6AFC5C0F"/>
    <w:rsid w:val="6D5A3CB5"/>
    <w:rsid w:val="6F7C3A2A"/>
    <w:rsid w:val="764B3CF7"/>
    <w:rsid w:val="7A2668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enovo\AppData\Roaming\kingsoft\office6\templates\download\85b1aec5-17ee-4351-b658-f5f387dc4951\&#35770;&#25991;&#20013;&#26399;&#36827;&#23637;&#24773;&#20917;&#26816;&#26597;&#34920;.doc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论文中期进展情况检查表.docx</Template>
  <Pages>2</Pages>
  <Words>268</Words>
  <Characters>271</Characters>
  <Lines>12</Lines>
  <Paragraphs>1</Paragraphs>
  <TotalTime>0</TotalTime>
  <ScaleCrop>false</ScaleCrop>
  <LinksUpToDate>false</LinksUpToDate>
  <CharactersWithSpaces>561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2024-03-18T03:11:00Z</dcterms:created>
  <dc:creator>槿花凉夏</dc:creator>
  <cp:lastModifiedBy>柴岳鹏</cp:lastModifiedBy>
  <dcterms:modified xsi:type="dcterms:W3CDTF">2026-03-27T09:07:41Z</dcterms:modified>
  <dc:title>华中农业大学楚天学院毕业论文(设计)中期进展情况检查表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6677C6E79FE54EE59BDBE26F4F57D145_13</vt:lpwstr>
  </property>
  <property fmtid="{D5CDD505-2E9C-101B-9397-08002B2CF9AE}" pid="4" name="KSOTemplateUUID">
    <vt:lpwstr>v1.0_mb_cv7zyzR//x7zNX+nnV1XLQ==</vt:lpwstr>
  </property>
  <property fmtid="{D5CDD505-2E9C-101B-9397-08002B2CF9AE}" pid="5" name="KSOTemplateDocerSaveRecord">
    <vt:lpwstr>eyJoZGlkIjoiNmQ1MzQyZGZkYTM2MTcyZTZlM2Y5N2JjMjgzYmY3YzUiLCJ1c2VySWQiOiIzMTQ4NzQzMzQifQ==</vt:lpwstr>
  </property>
</Properties>
</file>